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  <w:t>马鞍山创兴投资发展（集团）有限责任公司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40"/>
          <w:szCs w:val="40"/>
          <w:lang w:val="en-US" w:eastAsia="zh-CN"/>
        </w:rPr>
        <w:t>2021年公开招聘高校毕业生报名表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4480" cy="9437370"/>
            <wp:effectExtent l="0" t="0" r="1397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94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cs="宋体"/>
          <w:sz w:val="44"/>
          <w:szCs w:val="44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22415" cy="8732520"/>
            <wp:effectExtent l="0" t="0" r="6985" b="11430"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both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both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五、学历及学位证书影印件或教育部学籍在线验证报告（学信网）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81953B4"/>
    <w:rsid w:val="1B6928D7"/>
    <w:rsid w:val="1FB95CFC"/>
    <w:rsid w:val="2041748F"/>
    <w:rsid w:val="259339BE"/>
    <w:rsid w:val="267E7761"/>
    <w:rsid w:val="268C21CD"/>
    <w:rsid w:val="28326113"/>
    <w:rsid w:val="29337C22"/>
    <w:rsid w:val="2A393855"/>
    <w:rsid w:val="2B8A0CF7"/>
    <w:rsid w:val="2BA75DCA"/>
    <w:rsid w:val="2D3E6DCD"/>
    <w:rsid w:val="33657589"/>
    <w:rsid w:val="3723361C"/>
    <w:rsid w:val="380D464E"/>
    <w:rsid w:val="3E5303E4"/>
    <w:rsid w:val="49B418E4"/>
    <w:rsid w:val="4F863588"/>
    <w:rsid w:val="52303348"/>
    <w:rsid w:val="52B6044D"/>
    <w:rsid w:val="58E93DD3"/>
    <w:rsid w:val="59114395"/>
    <w:rsid w:val="591D63EB"/>
    <w:rsid w:val="59AF6A11"/>
    <w:rsid w:val="5C4428AB"/>
    <w:rsid w:val="5FD13495"/>
    <w:rsid w:val="60530D13"/>
    <w:rsid w:val="61DB441B"/>
    <w:rsid w:val="643E4BB7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WPS_1528171980</cp:lastModifiedBy>
  <cp:lastPrinted>2021-01-05T00:44:00Z</cp:lastPrinted>
  <dcterms:modified xsi:type="dcterms:W3CDTF">2021-01-15T01:42:06Z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